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29F" w:rsidRDefault="004A729F">
      <w:pPr>
        <w:rPr>
          <w:rFonts w:hint="cs"/>
        </w:rPr>
      </w:pPr>
    </w:p>
    <w:p w:rsidR="004A729F" w:rsidRPr="00E02238" w:rsidRDefault="004A729F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A729F" w:rsidRPr="002D0394" w:rsidTr="00020F3C">
        <w:trPr>
          <w:trHeight w:val="35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A729F" w:rsidRPr="002D0394" w:rsidTr="00020F3C">
        <w:trPr>
          <w:trHeight w:val="361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A729F" w:rsidRPr="002D0394" w:rsidTr="00020F3C">
        <w:trPr>
          <w:trHeight w:val="37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A729F" w:rsidRPr="00020F3C" w:rsidRDefault="008D07E9" w:rsidP="00020F3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14.3.2013</w:t>
            </w:r>
          </w:p>
        </w:tc>
      </w:tr>
    </w:tbl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p w:rsidR="004A729F" w:rsidRPr="002A5F9B" w:rsidRDefault="004A729F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A729F" w:rsidRDefault="001619D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729F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4A729F" w:rsidRPr="00813E93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A729F" w:rsidTr="00020F3C">
        <w:tc>
          <w:tcPr>
            <w:tcW w:w="917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A729F" w:rsidRPr="00656066" w:rsidTr="00020F3C">
        <w:tc>
          <w:tcPr>
            <w:tcW w:w="9178" w:type="dxa"/>
          </w:tcPr>
          <w:p w:rsidR="004A729F" w:rsidRPr="00020F3C" w:rsidRDefault="004A729F" w:rsidP="00D84CD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רישיונות לתוכנת "כספת" לצורך העברת קבצים חסויים כמו בחינות בגרות, נתונים כספיים ונתונים של צנעת הפרט.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יש צורך ברכישת תחזוקה לרישיונות אלה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תוכנת ה"כספת" של חברת </w:t>
            </w: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מוצר יחיד לנושא זה. החברה היא יצרן וספק יחיד </w:t>
            </w:r>
            <w:r w:rsidR="00D84CDC">
              <w:rPr>
                <w:rFonts w:ascii="Arial" w:hAnsi="Arial" w:cs="Arial"/>
                <w:b/>
                <w:sz w:val="22"/>
                <w:szCs w:val="22"/>
                <w:rtl/>
              </w:rPr>
              <w:t>לרישיונות הנדרשים לתוכנת הכספת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ולתחזוקתם.</w:t>
            </w:r>
          </w:p>
        </w:tc>
      </w:tr>
    </w:tbl>
    <w:p w:rsidR="004A729F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A729F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A729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8"/>
          <w:szCs w:val="28"/>
          <w:rtl/>
        </w:rPr>
        <w:t xml:space="preserve">  </w:t>
      </w:r>
      <w:r w:rsidR="004A729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</w:t>
      </w:r>
      <w:r w:rsidR="004A729F">
        <w:rPr>
          <w:rFonts w:ascii="Arial" w:hAnsi="Arial" w:cs="Arial"/>
          <w:b/>
          <w:sz w:val="28"/>
          <w:szCs w:val="28"/>
          <w:rtl/>
        </w:rPr>
        <w:t xml:space="preserve">  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A729F" w:rsidRPr="00813E93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A729F" w:rsidRPr="00813E93">
        <w:tc>
          <w:tcPr>
            <w:tcW w:w="3085" w:type="dxa"/>
          </w:tcPr>
          <w:p w:rsidR="004A729F" w:rsidRPr="00813E93" w:rsidRDefault="001619D5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A729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A729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Ltd.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183185">
            <w:pPr>
              <w:rPr>
                <w:rFonts w:ascii="Arial" w:hAnsi="Arial" w:cs="Arial"/>
                <w:bCs/>
                <w:rtl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A729F" w:rsidRPr="00020F3C" w:rsidRDefault="004A729F" w:rsidP="00183185">
            <w:pPr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405E9D" w:rsidRDefault="004A729F" w:rsidP="00183185">
            <w:pPr>
              <w:rPr>
                <w:rFonts w:cs="Narkisim"/>
                <w:highlight w:val="yellow"/>
                <w:u w:val="single"/>
              </w:rPr>
            </w:pPr>
            <w:r w:rsidRPr="00405E9D">
              <w:rPr>
                <w:rFonts w:cs="Narkisim"/>
                <w:u w:val="single"/>
                <w:rtl/>
              </w:rPr>
              <w:t>512291642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1619D5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8D07E9" w:rsidRDefault="003B3654" w:rsidP="00183185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rtl/>
              </w:rPr>
              <w:t>17,819</w:t>
            </w:r>
            <w:r w:rsidR="008D07E9" w:rsidRPr="008D07E9">
              <w:rPr>
                <w:rFonts w:cs="Narkisim" w:hint="cs"/>
                <w:rtl/>
              </w:rPr>
              <w:t xml:space="preserve"> ש"ח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613A0" w:rsidP="003B3654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3B3654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1" w:name="_GoBack"/>
            <w:bookmarkEnd w:id="1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.4.2013-31.1.2014</w:t>
            </w:r>
          </w:p>
        </w:tc>
      </w:tr>
    </w:tbl>
    <w:p w:rsidR="004A729F" w:rsidRDefault="004A729F" w:rsidP="007B09D4">
      <w:pPr>
        <w:rPr>
          <w:rFonts w:ascii="Arial" w:hAnsi="Arial" w:cs="Arial"/>
          <w:bCs/>
          <w:rtl/>
        </w:rPr>
      </w:pPr>
    </w:p>
    <w:p w:rsidR="004A729F" w:rsidRPr="00BD3C63" w:rsidRDefault="004A729F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A729F" w:rsidTr="00020F3C">
        <w:tc>
          <w:tcPr>
            <w:tcW w:w="9286" w:type="dxa"/>
          </w:tcPr>
          <w:p w:rsidR="004A729F" w:rsidRPr="00020F3C" w:rsidRDefault="004A729F" w:rsidP="00D84CD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יצרן התוכנה היחידה העונה לדרישות. החברה הצהירה על כך שהיא הספק היחיד למכירה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למוצר שפיתחה.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A729F" w:rsidTr="00020F3C">
        <w:tc>
          <w:tcPr>
            <w:tcW w:w="2698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smartTag w:uri="urn:schemas-microsoft-com:office:smarttags" w:element="PersonName">
              <w:r w:rsidRPr="00020F3C"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4A729F" w:rsidTr="00020F3C">
        <w:tc>
          <w:tcPr>
            <w:tcW w:w="269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A729F" w:rsidRPr="002D4063" w:rsidRDefault="004A729F" w:rsidP="00C54AC7">
      <w:pPr>
        <w:rPr>
          <w:rFonts w:ascii="Arial" w:hAnsi="Arial" w:cs="Arial"/>
          <w:sz w:val="20"/>
          <w:szCs w:val="20"/>
          <w:rtl/>
        </w:rPr>
      </w:pPr>
    </w:p>
    <w:sectPr w:rsidR="004A729F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924" w:rsidRDefault="00854924">
      <w:r>
        <w:separator/>
      </w:r>
    </w:p>
    <w:p w:rsidR="00854924" w:rsidRDefault="00854924"/>
  </w:endnote>
  <w:endnote w:type="continuationSeparator" w:id="0">
    <w:p w:rsidR="00854924" w:rsidRDefault="00854924">
      <w:r>
        <w:continuationSeparator/>
      </w:r>
    </w:p>
    <w:p w:rsidR="00854924" w:rsidRDefault="008549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A729F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A729F" w:rsidRPr="00446139" w:rsidRDefault="001619D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7074857" wp14:editId="6D6F3853">
                <wp:extent cx="723900" cy="3714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2007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A729F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A729F" w:rsidRDefault="004A729F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A729F" w:rsidRDefault="004A729F">
    <w:pPr>
      <w:rPr>
        <w:rtl/>
      </w:rPr>
    </w:pPr>
  </w:p>
  <w:p w:rsidR="004A729F" w:rsidRDefault="004A72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A729F" w:rsidRPr="00446139" w:rsidRDefault="004A729F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9200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2007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A729F" w:rsidRPr="005063DE" w:rsidRDefault="004A729F">
    <w:pPr>
      <w:pStyle w:val="a8"/>
    </w:pPr>
  </w:p>
  <w:p w:rsidR="004A729F" w:rsidRDefault="004A72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924" w:rsidRDefault="00854924">
      <w:r>
        <w:separator/>
      </w:r>
    </w:p>
    <w:p w:rsidR="00854924" w:rsidRDefault="00854924"/>
  </w:footnote>
  <w:footnote w:type="continuationSeparator" w:id="0">
    <w:p w:rsidR="00854924" w:rsidRDefault="00854924">
      <w:r>
        <w:continuationSeparator/>
      </w:r>
    </w:p>
    <w:p w:rsidR="00854924" w:rsidRDefault="0085492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A729F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A729F" w:rsidRDefault="004A729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29F" w:rsidRDefault="004A729F" w:rsidP="00367921">
    <w:pPr>
      <w:pStyle w:val="a6"/>
      <w:rPr>
        <w:rtl/>
      </w:rPr>
    </w:pPr>
  </w:p>
  <w:p w:rsidR="004A729F" w:rsidRDefault="001619D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228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0F3C"/>
    <w:rsid w:val="000211B5"/>
    <w:rsid w:val="0002374D"/>
    <w:rsid w:val="00024E76"/>
    <w:rsid w:val="00025B4F"/>
    <w:rsid w:val="00026C66"/>
    <w:rsid w:val="00031720"/>
    <w:rsid w:val="00032EE6"/>
    <w:rsid w:val="000402C7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19D5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07112"/>
    <w:rsid w:val="0021629D"/>
    <w:rsid w:val="00224334"/>
    <w:rsid w:val="00225AB2"/>
    <w:rsid w:val="002313AA"/>
    <w:rsid w:val="00241324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3654"/>
    <w:rsid w:val="003B489E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5E9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13A0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A729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3FD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200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277F6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4924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07E9"/>
    <w:rsid w:val="008D3551"/>
    <w:rsid w:val="008D7453"/>
    <w:rsid w:val="008E0ADF"/>
    <w:rsid w:val="008E259B"/>
    <w:rsid w:val="008E3112"/>
    <w:rsid w:val="008E4D0D"/>
    <w:rsid w:val="008F0FD1"/>
    <w:rsid w:val="00901F5C"/>
    <w:rsid w:val="009040F6"/>
    <w:rsid w:val="00904151"/>
    <w:rsid w:val="00906C8C"/>
    <w:rsid w:val="00912909"/>
    <w:rsid w:val="00914C5E"/>
    <w:rsid w:val="00915358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3BCD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007A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1A3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4CDC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D79D3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2F08"/>
    <w:rsid w:val="00E43272"/>
    <w:rsid w:val="00E4570E"/>
    <w:rsid w:val="00E4749B"/>
    <w:rsid w:val="00E54996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31B2"/>
    <w:rsid w:val="00F27B7F"/>
    <w:rsid w:val="00F31E46"/>
    <w:rsid w:val="00F35D41"/>
    <w:rsid w:val="00F36BAD"/>
    <w:rsid w:val="00F37620"/>
    <w:rsid w:val="00F403CD"/>
    <w:rsid w:val="00F44898"/>
    <w:rsid w:val="00F45158"/>
    <w:rsid w:val="00F45DF9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23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18</TotalTime>
  <Pages>1</Pages>
  <Words>237</Words>
  <Characters>1331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אתי הלוי רוזנברג</cp:lastModifiedBy>
  <cp:revision>8</cp:revision>
  <cp:lastPrinted>2013-03-19T07:02:00Z</cp:lastPrinted>
  <dcterms:created xsi:type="dcterms:W3CDTF">2013-03-14T08:48:00Z</dcterms:created>
  <dcterms:modified xsi:type="dcterms:W3CDTF">2013-03-19T07:03:00Z</dcterms:modified>
</cp:coreProperties>
</file>